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DD671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b/>
          <w:i/>
          <w:iCs/>
          <w:sz w:val="16"/>
          <w:szCs w:val="16"/>
          <w:lang w:val="en-US"/>
        </w:rPr>
      </w:pPr>
      <w:bookmarkStart w:id="0" w:name="_GoBack"/>
      <w:bookmarkEnd w:id="0"/>
    </w:p>
    <w:p w14:paraId="043A858E" w14:textId="6A31084F" w:rsidR="00C8680A" w:rsidRPr="009C0DCE" w:rsidRDefault="009C0DCE" w:rsidP="009C0DCE">
      <w:pPr>
        <w:pStyle w:val="Briefschrift"/>
        <w:spacing w:line="240" w:lineRule="auto"/>
        <w:rPr>
          <w:rFonts w:ascii="Arial" w:hAnsi="Arial" w:cs="Arial"/>
          <w:b/>
          <w:sz w:val="52"/>
          <w:szCs w:val="28"/>
          <w:lang w:val="en-US"/>
        </w:rPr>
      </w:pPr>
      <w:r w:rsidRPr="009C0DCE">
        <w:rPr>
          <w:rFonts w:ascii="Arial" w:hAnsi="Arial" w:cs="Arial"/>
          <w:b/>
          <w:iCs/>
          <w:sz w:val="28"/>
          <w:szCs w:val="16"/>
          <w:lang w:val="en-US"/>
        </w:rPr>
        <w:t xml:space="preserve">Training Assessement based on Entrustable professional activities or </w:t>
      </w:r>
      <w:r w:rsidR="00C8680A" w:rsidRPr="009C0DCE">
        <w:rPr>
          <w:rFonts w:ascii="Arial" w:hAnsi="Arial" w:cs="Arial"/>
          <w:b/>
          <w:iCs/>
          <w:sz w:val="28"/>
          <w:szCs w:val="16"/>
          <w:lang w:val="en-US"/>
        </w:rPr>
        <w:t>EbD (entrustment-based discussion)</w:t>
      </w:r>
    </w:p>
    <w:p w14:paraId="497E8B88" w14:textId="77777777" w:rsidR="00C8680A" w:rsidRPr="00C8680A" w:rsidRDefault="00C8680A" w:rsidP="00C8680A">
      <w:pPr>
        <w:pStyle w:val="Briefschrift"/>
        <w:spacing w:line="240" w:lineRule="auto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048203C" w14:textId="0E3A2585" w:rsidR="00C8680A" w:rsidRPr="00804D59" w:rsidRDefault="00804D59" w:rsidP="00C8680A">
      <w:pPr>
        <w:pStyle w:val="Briefschrift"/>
        <w:spacing w:line="240" w:lineRule="auto"/>
        <w:rPr>
          <w:rFonts w:ascii="Arial" w:hAnsi="Arial" w:cs="Arial"/>
          <w:bCs/>
          <w:color w:val="000000" w:themeColor="text1"/>
          <w:sz w:val="22"/>
          <w:szCs w:val="22"/>
          <w:lang w:val="en-US"/>
        </w:rPr>
      </w:pPr>
      <w:r w:rsidRPr="00804D59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>Name of EPA</w:t>
      </w:r>
      <w:r w:rsidR="009C0DCE">
        <w:rPr>
          <w:rFonts w:ascii="Arial" w:hAnsi="Arial" w:cs="Arial"/>
          <w:bCs/>
          <w:color w:val="000000" w:themeColor="text1"/>
          <w:sz w:val="22"/>
          <w:szCs w:val="22"/>
          <w:lang w:val="en-US"/>
        </w:rPr>
        <w:t xml:space="preserve">: </w:t>
      </w:r>
      <w:r w:rsidRPr="00804D59">
        <w:rPr>
          <w:rFonts w:ascii="Arial" w:hAnsi="Arial" w:cs="Arial"/>
          <w:sz w:val="22"/>
          <w:szCs w:val="22"/>
          <w:lang w:val="en-US"/>
        </w:rPr>
        <w:t>………………………………………………………………………………………</w:t>
      </w:r>
    </w:p>
    <w:p w14:paraId="14AE4A5D" w14:textId="1D81A355" w:rsidR="00B34446" w:rsidRPr="00804D59" w:rsidRDefault="00804D59" w:rsidP="0096718A">
      <w:pPr>
        <w:pStyle w:val="Briefschrift"/>
        <w:spacing w:line="240" w:lineRule="auto"/>
        <w:rPr>
          <w:rFonts w:ascii="Arial" w:hAnsi="Arial" w:cs="Arial"/>
          <w:i/>
          <w:sz w:val="16"/>
          <w:szCs w:val="16"/>
          <w:lang w:val="en-US"/>
        </w:rPr>
      </w:pPr>
      <w:r w:rsidRPr="00804D59">
        <w:rPr>
          <w:rFonts w:ascii="Arial" w:hAnsi="Arial" w:cs="Arial"/>
          <w:sz w:val="16"/>
          <w:szCs w:val="16"/>
          <w:lang w:val="en-US"/>
        </w:rPr>
        <w:t xml:space="preserve">Source: </w:t>
      </w:r>
      <w:hyperlink r:id="rId10" w:history="1">
        <w:r w:rsidRPr="00854A9A">
          <w:rPr>
            <w:rStyle w:val="Hyperlink"/>
            <w:rFonts w:ascii="Arial" w:hAnsi="Arial" w:cs="Arial"/>
            <w:i/>
            <w:sz w:val="16"/>
            <w:szCs w:val="16"/>
            <w:lang w:val="en-US"/>
          </w:rPr>
          <w:t>Weiterbildungsprogramm Kardiologie</w:t>
        </w:r>
      </w:hyperlink>
      <w:r w:rsidRPr="00804D59">
        <w:rPr>
          <w:rFonts w:ascii="Arial" w:hAnsi="Arial" w:cs="Arial"/>
          <w:color w:val="0070C0"/>
          <w:sz w:val="16"/>
          <w:szCs w:val="16"/>
          <w:lang w:val="en-US"/>
        </w:rPr>
        <w:t xml:space="preserve"> </w:t>
      </w:r>
      <w:r w:rsidRPr="00804D59">
        <w:rPr>
          <w:rFonts w:ascii="Arial" w:hAnsi="Arial" w:cs="Arial"/>
          <w:sz w:val="16"/>
          <w:szCs w:val="16"/>
          <w:lang w:val="en-US"/>
        </w:rPr>
        <w:t>and</w:t>
      </w:r>
      <w:r w:rsidRPr="00804D59">
        <w:rPr>
          <w:rFonts w:ascii="Arial" w:hAnsi="Arial" w:cs="Arial"/>
          <w:i/>
          <w:sz w:val="16"/>
          <w:szCs w:val="16"/>
          <w:lang w:val="en-US"/>
        </w:rPr>
        <w:t xml:space="preserve"> </w:t>
      </w:r>
      <w:hyperlink r:id="rId11" w:history="1">
        <w:r w:rsidRPr="00804D59">
          <w:rPr>
            <w:rStyle w:val="Hyperlink"/>
            <w:rFonts w:ascii="Arial" w:hAnsi="Arial" w:cs="Arial"/>
            <w:i/>
            <w:sz w:val="16"/>
            <w:szCs w:val="16"/>
            <w:lang w:val="en-US"/>
          </w:rPr>
          <w:t>ESC Core Curriculum for the Cardiolgist</w:t>
        </w:r>
      </w:hyperlink>
    </w:p>
    <w:p w14:paraId="58EE888C" w14:textId="2AD99DC8" w:rsidR="00804D59" w:rsidRPr="00804D59" w:rsidRDefault="00804D59" w:rsidP="0096718A">
      <w:pPr>
        <w:pStyle w:val="Briefschrift"/>
        <w:spacing w:line="240" w:lineRule="auto"/>
        <w:rPr>
          <w:rFonts w:ascii="Arial" w:hAnsi="Arial" w:cs="Arial"/>
          <w:sz w:val="16"/>
          <w:szCs w:val="16"/>
          <w:lang w:val="en-US"/>
        </w:rPr>
      </w:pPr>
      <w:r w:rsidRPr="00804D59">
        <w:rPr>
          <w:rFonts w:ascii="Arial" w:hAnsi="Arial" w:cs="Arial"/>
          <w:sz w:val="16"/>
          <w:szCs w:val="16"/>
          <w:lang w:val="en-US"/>
        </w:rPr>
        <w:t>Examples: EPA 2.2 Assessement of a patient using echocardiography or EPA 4.3 Manage a patient with aortic stenosis</w:t>
      </w:r>
    </w:p>
    <w:p w14:paraId="021A41A4" w14:textId="77777777" w:rsidR="00804D59" w:rsidRPr="00C8680A" w:rsidRDefault="00804D59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7D679B83" w14:textId="27825F0F" w:rsidR="00B34446" w:rsidRPr="00C8680A" w:rsidRDefault="00E57D02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C8680A">
        <w:rPr>
          <w:rFonts w:ascii="Arial" w:hAnsi="Arial" w:cs="Arial"/>
          <w:sz w:val="22"/>
          <w:szCs w:val="22"/>
          <w:lang w:val="en-US"/>
        </w:rPr>
        <w:t xml:space="preserve">Name  </w:t>
      </w:r>
      <w:r w:rsidR="00C8680A" w:rsidRPr="00C8680A">
        <w:rPr>
          <w:rFonts w:ascii="Arial" w:hAnsi="Arial" w:cs="Arial"/>
          <w:sz w:val="22"/>
          <w:szCs w:val="22"/>
          <w:lang w:val="en-US"/>
        </w:rPr>
        <w:t xml:space="preserve">of trainee: </w:t>
      </w:r>
      <w:r w:rsidR="00C8680A" w:rsidRPr="00C8680A">
        <w:rPr>
          <w:rFonts w:ascii="Arial" w:hAnsi="Arial" w:cs="Arial"/>
          <w:sz w:val="22"/>
          <w:szCs w:val="22"/>
          <w:lang w:val="en-US"/>
        </w:rPr>
        <w:tab/>
      </w:r>
      <w:r w:rsidRPr="00C8680A">
        <w:rPr>
          <w:rFonts w:ascii="Arial" w:hAnsi="Arial" w:cs="Arial"/>
          <w:sz w:val="22"/>
          <w:szCs w:val="22"/>
          <w:lang w:val="en-US"/>
        </w:rPr>
        <w:t>…………………………………………………………</w:t>
      </w:r>
      <w:r w:rsidR="00C8680A" w:rsidRPr="00C8680A">
        <w:rPr>
          <w:rFonts w:ascii="Arial" w:hAnsi="Arial" w:cs="Arial"/>
          <w:sz w:val="22"/>
          <w:szCs w:val="22"/>
          <w:lang w:val="en-US"/>
        </w:rPr>
        <w:t>……………………………</w:t>
      </w:r>
    </w:p>
    <w:p w14:paraId="0AC5E69B" w14:textId="77777777" w:rsidR="00E57D02" w:rsidRPr="00C8680A" w:rsidRDefault="00E57D02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652C7F14" w14:textId="6833DF9B" w:rsidR="00E57D02" w:rsidRPr="00C8680A" w:rsidRDefault="00E57D02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C8680A">
        <w:rPr>
          <w:rFonts w:ascii="Arial" w:hAnsi="Arial" w:cs="Arial"/>
          <w:sz w:val="22"/>
          <w:szCs w:val="22"/>
          <w:lang w:val="en-US"/>
        </w:rPr>
        <w:t xml:space="preserve">Name </w:t>
      </w:r>
      <w:r w:rsidR="00C8680A" w:rsidRPr="00C8680A">
        <w:rPr>
          <w:rFonts w:ascii="Arial" w:hAnsi="Arial" w:cs="Arial"/>
          <w:sz w:val="22"/>
          <w:szCs w:val="22"/>
          <w:lang w:val="en-US"/>
        </w:rPr>
        <w:t>of supervisor</w:t>
      </w:r>
      <w:r w:rsidRPr="00C8680A">
        <w:rPr>
          <w:rFonts w:ascii="Arial" w:hAnsi="Arial" w:cs="Arial"/>
          <w:sz w:val="22"/>
          <w:szCs w:val="22"/>
          <w:lang w:val="en-US"/>
        </w:rPr>
        <w:t>:</w:t>
      </w:r>
      <w:r w:rsidR="00C8680A" w:rsidRPr="00C8680A">
        <w:rPr>
          <w:rFonts w:ascii="Arial" w:hAnsi="Arial" w:cs="Arial"/>
          <w:sz w:val="22"/>
          <w:szCs w:val="22"/>
          <w:lang w:val="en-US"/>
        </w:rPr>
        <w:t xml:space="preserve"> </w:t>
      </w:r>
      <w:r w:rsidR="00C8680A" w:rsidRPr="00C8680A">
        <w:rPr>
          <w:rFonts w:ascii="Arial" w:hAnsi="Arial" w:cs="Arial"/>
          <w:sz w:val="22"/>
          <w:szCs w:val="22"/>
          <w:lang w:val="en-US"/>
        </w:rPr>
        <w:tab/>
      </w:r>
      <w:r w:rsidRPr="00C8680A">
        <w:rPr>
          <w:rFonts w:ascii="Arial" w:hAnsi="Arial" w:cs="Arial"/>
          <w:sz w:val="22"/>
          <w:szCs w:val="22"/>
          <w:lang w:val="en-US"/>
        </w:rPr>
        <w:t>………………………………………………………</w:t>
      </w:r>
      <w:r w:rsidR="00C8680A" w:rsidRPr="00C8680A">
        <w:rPr>
          <w:rFonts w:ascii="Arial" w:hAnsi="Arial" w:cs="Arial"/>
          <w:sz w:val="22"/>
          <w:szCs w:val="22"/>
          <w:lang w:val="en-US"/>
        </w:rPr>
        <w:t>………………………………</w:t>
      </w:r>
    </w:p>
    <w:p w14:paraId="771419FF" w14:textId="77777777" w:rsidR="00015A20" w:rsidRPr="00C8680A" w:rsidRDefault="00015A20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22CFC090" w14:textId="77777777" w:rsidR="009C0DCE" w:rsidRDefault="009C0DCE" w:rsidP="00DB185E">
      <w:pPr>
        <w:pStyle w:val="Briefschrift"/>
        <w:spacing w:line="240" w:lineRule="auto"/>
        <w:rPr>
          <w:rFonts w:ascii="Arial" w:hAnsi="Arial" w:cs="Arial"/>
          <w:b/>
          <w:sz w:val="22"/>
          <w:szCs w:val="22"/>
          <w:lang w:val="en-US"/>
        </w:rPr>
        <w:sectPr w:rsidR="009C0DCE" w:rsidSect="005F5A73">
          <w:headerReference w:type="default" r:id="rId12"/>
          <w:type w:val="continuous"/>
          <w:pgSz w:w="11906" w:h="16838" w:code="9"/>
          <w:pgMar w:top="1701" w:right="567" w:bottom="284" w:left="1418" w:header="510" w:footer="720" w:gutter="0"/>
          <w:cols w:space="170" w:equalWidth="0">
            <w:col w:w="9921" w:space="708"/>
          </w:cols>
          <w:docGrid w:linePitch="272"/>
        </w:sectPr>
      </w:pPr>
    </w:p>
    <w:p w14:paraId="42DE0938" w14:textId="064F5E91" w:rsidR="009C0DCE" w:rsidRDefault="009C0DCE" w:rsidP="00DB185E">
      <w:pPr>
        <w:pStyle w:val="Briefschrift"/>
        <w:spacing w:line="240" w:lineRule="auto"/>
        <w:rPr>
          <w:rFonts w:ascii="Arial" w:hAnsi="Arial" w:cs="Arial"/>
          <w:b/>
          <w:sz w:val="22"/>
          <w:szCs w:val="22"/>
          <w:lang w:val="en-US"/>
        </w:rPr>
      </w:pPr>
      <w:r w:rsidRPr="009C0DCE">
        <w:rPr>
          <w:rFonts w:ascii="Arial" w:hAnsi="Arial" w:cs="Arial"/>
          <w:b/>
          <w:sz w:val="22"/>
          <w:szCs w:val="22"/>
          <w:lang w:val="en-US"/>
        </w:rPr>
        <w:t>Trainee</w:t>
      </w:r>
    </w:p>
    <w:p w14:paraId="2DEB89AA" w14:textId="77777777" w:rsidR="009C0DCE" w:rsidRPr="009C0DCE" w:rsidRDefault="009C0DCE" w:rsidP="00DB185E">
      <w:pPr>
        <w:pStyle w:val="Briefschrift"/>
        <w:spacing w:line="240" w:lineRule="auto"/>
        <w:rPr>
          <w:rFonts w:ascii="Arial" w:hAnsi="Arial" w:cs="Arial"/>
          <w:b/>
          <w:sz w:val="22"/>
          <w:szCs w:val="22"/>
          <w:lang w:val="en-US"/>
        </w:rPr>
      </w:pPr>
    </w:p>
    <w:p w14:paraId="326D1758" w14:textId="77777777" w:rsidR="009C0DCE" w:rsidRDefault="00804D59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I think the overall complexity of this task was </w:t>
      </w:r>
    </w:p>
    <w:p w14:paraId="593655E1" w14:textId="16E8CC60" w:rsidR="00015A20" w:rsidRDefault="00804D59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="00C8680A" w:rsidRPr="00C8680A">
        <w:rPr>
          <w:rFonts w:ascii="Arial" w:hAnsi="Arial" w:cs="Arial"/>
          <w:sz w:val="22"/>
          <w:szCs w:val="22"/>
          <w:lang w:val="en-US"/>
        </w:rPr>
        <w:t>Simple</w:t>
      </w:r>
      <w:r w:rsidR="00674349" w:rsidRPr="00C8680A">
        <w:rPr>
          <w:rFonts w:ascii="Arial" w:hAnsi="Arial" w:cs="Arial"/>
          <w:sz w:val="22"/>
          <w:szCs w:val="22"/>
          <w:lang w:val="en-US"/>
        </w:rPr>
        <w:t xml:space="preserve"> </w:t>
      </w:r>
      <w:r w:rsidR="00015A20" w:rsidRPr="00C8680A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 w:rsidR="00C8680A" w:rsidRPr="00C8680A">
        <w:rPr>
          <w:rFonts w:ascii="Arial" w:hAnsi="Arial" w:cs="Arial"/>
          <w:sz w:val="22"/>
          <w:szCs w:val="22"/>
          <w:lang w:val="en-US"/>
        </w:rPr>
        <w:t>Complex</w:t>
      </w:r>
    </w:p>
    <w:p w14:paraId="7BF52D41" w14:textId="07D6012A" w:rsidR="009C0DCE" w:rsidRDefault="009C0DCE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37F76720" w14:textId="730956EF" w:rsidR="009C0DCE" w:rsidRDefault="009C0DCE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Based on the performance just now “I would have been able to…”</w:t>
      </w:r>
    </w:p>
    <w:p w14:paraId="4E5390D5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Arial" w:hAnsi="Arial" w:cs="Arial"/>
          <w:sz w:val="22"/>
          <w:szCs w:val="22"/>
          <w:lang w:val="en-US"/>
        </w:rPr>
        <w:t xml:space="preserve"> Supervise others</w:t>
      </w:r>
    </w:p>
    <w:p w14:paraId="4858F972" w14:textId="640A1EE2" w:rsidR="009C0DCE" w:rsidRDefault="009C0DCE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Act with distant supervision</w:t>
      </w:r>
    </w:p>
    <w:p w14:paraId="28845923" w14:textId="11CC6704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Act with indirect supervision</w:t>
      </w:r>
    </w:p>
    <w:p w14:paraId="23DD6B3D" w14:textId="24D716E1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Act with direct supervision</w:t>
      </w:r>
    </w:p>
    <w:p w14:paraId="042E0F69" w14:textId="746E6572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Observe</w:t>
      </w:r>
    </w:p>
    <w:p w14:paraId="6586E50B" w14:textId="77777777" w:rsidR="009C0DCE" w:rsidRDefault="009C0DCE" w:rsidP="00DB185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23BD50F7" w14:textId="400CFFF2" w:rsidR="00804D59" w:rsidRDefault="009C0DCE" w:rsidP="00DB185E">
      <w:pPr>
        <w:pStyle w:val="Briefschrift"/>
        <w:spacing w:line="240" w:lineRule="auto"/>
        <w:rPr>
          <w:rFonts w:ascii="Arial" w:hAnsi="Arial" w:cs="Arial"/>
          <w:b/>
          <w:sz w:val="22"/>
          <w:szCs w:val="22"/>
          <w:lang w:val="en-US"/>
        </w:rPr>
      </w:pPr>
      <w:r w:rsidRPr="009C0DCE">
        <w:rPr>
          <w:rFonts w:ascii="Arial" w:hAnsi="Arial" w:cs="Arial"/>
          <w:b/>
          <w:sz w:val="22"/>
          <w:szCs w:val="22"/>
          <w:lang w:val="en-US"/>
        </w:rPr>
        <w:t>Supervisor</w:t>
      </w:r>
    </w:p>
    <w:p w14:paraId="4DC3C1CD" w14:textId="77777777" w:rsidR="009C0DCE" w:rsidRPr="009C0DCE" w:rsidRDefault="009C0DCE" w:rsidP="00DB185E">
      <w:pPr>
        <w:pStyle w:val="Briefschrift"/>
        <w:spacing w:line="240" w:lineRule="auto"/>
        <w:rPr>
          <w:rFonts w:ascii="Arial" w:hAnsi="Arial" w:cs="Arial"/>
          <w:b/>
          <w:sz w:val="22"/>
          <w:szCs w:val="22"/>
          <w:lang w:val="en-US"/>
        </w:rPr>
      </w:pPr>
    </w:p>
    <w:p w14:paraId="6BED9382" w14:textId="72C18D1C" w:rsidR="009C0DCE" w:rsidRDefault="009C0DCE" w:rsidP="00804D59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I think the overall complexity of this task was </w:t>
      </w:r>
    </w:p>
    <w:p w14:paraId="07098F58" w14:textId="4A575F54" w:rsidR="00804D59" w:rsidRDefault="00804D59" w:rsidP="00804D59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Arial" w:hAnsi="Arial" w:cs="Arial"/>
          <w:sz w:val="22"/>
          <w:szCs w:val="22"/>
          <w:lang w:val="en-US"/>
        </w:rPr>
        <w:t xml:space="preserve"> </w:t>
      </w:r>
      <w:r w:rsidRPr="00C8680A">
        <w:rPr>
          <w:rFonts w:ascii="Arial" w:hAnsi="Arial" w:cs="Arial"/>
          <w:sz w:val="22"/>
          <w:szCs w:val="22"/>
          <w:lang w:val="en-US"/>
        </w:rPr>
        <w:t xml:space="preserve">Simple  </w:t>
      </w: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 w:rsidRPr="00C8680A">
        <w:rPr>
          <w:rFonts w:ascii="Arial" w:hAnsi="Arial" w:cs="Arial"/>
          <w:sz w:val="22"/>
          <w:szCs w:val="22"/>
          <w:lang w:val="en-US"/>
        </w:rPr>
        <w:t>Complex</w:t>
      </w:r>
    </w:p>
    <w:p w14:paraId="44D1D387" w14:textId="0439D7FE" w:rsidR="009C0DCE" w:rsidRDefault="009C0DCE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3A1FEB56" w14:textId="502F94CC" w:rsidR="009C0DCE" w:rsidRDefault="009C0DCE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Based on the performance just now “The trainee would have been able to…”</w:t>
      </w:r>
    </w:p>
    <w:p w14:paraId="0D8A7757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Arial" w:hAnsi="Arial" w:cs="Arial"/>
          <w:sz w:val="22"/>
          <w:szCs w:val="22"/>
          <w:lang w:val="en-US"/>
        </w:rPr>
        <w:t xml:space="preserve"> Supervise others</w:t>
      </w:r>
    </w:p>
    <w:p w14:paraId="1410FFBA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Act with distant supervision</w:t>
      </w:r>
    </w:p>
    <w:p w14:paraId="6B2F421B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Act with indirect supervision</w:t>
      </w:r>
    </w:p>
    <w:p w14:paraId="0F080737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Act with direct supervision</w:t>
      </w:r>
    </w:p>
    <w:p w14:paraId="420970C5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Observe</w:t>
      </w:r>
    </w:p>
    <w:p w14:paraId="4C6C465A" w14:textId="77777777" w:rsidR="009C0DCE" w:rsidRDefault="009C0DCE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06569BE8" w14:textId="42D92E3B" w:rsidR="009C0DCE" w:rsidRDefault="009C0DCE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  <w:sectPr w:rsidR="009C0DCE" w:rsidSect="009C0DCE">
          <w:type w:val="continuous"/>
          <w:pgSz w:w="11906" w:h="16838" w:code="9"/>
          <w:pgMar w:top="1701" w:right="567" w:bottom="284" w:left="1418" w:header="510" w:footer="720" w:gutter="0"/>
          <w:cols w:num="2" w:space="170"/>
          <w:docGrid w:linePitch="272"/>
        </w:sectPr>
      </w:pPr>
    </w:p>
    <w:p w14:paraId="5808C5F2" w14:textId="171B1DE5" w:rsidR="00DB185E" w:rsidRPr="00C8680A" w:rsidRDefault="00E57D02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 w:rsidRPr="00C8680A">
        <w:rPr>
          <w:rFonts w:ascii="Arial" w:hAnsi="Arial" w:cs="Arial"/>
          <w:sz w:val="22"/>
          <w:szCs w:val="22"/>
          <w:lang w:val="en-US"/>
        </w:rPr>
        <w:t xml:space="preserve">                                                                              </w:t>
      </w:r>
      <w:r w:rsidR="00015A20" w:rsidRPr="00C8680A">
        <w:rPr>
          <w:rFonts w:ascii="Arial" w:hAnsi="Arial" w:cs="Arial"/>
          <w:sz w:val="22"/>
          <w:szCs w:val="22"/>
          <w:lang w:val="en-US"/>
        </w:rPr>
        <w:t xml:space="preserve">                                                                                    </w:t>
      </w:r>
    </w:p>
    <w:p w14:paraId="715111F0" w14:textId="4E2A1209" w:rsidR="009C0DCE" w:rsidRPr="00C8680A" w:rsidRDefault="009C0DCE" w:rsidP="009C0DCE">
      <w:pPr>
        <w:rPr>
          <w:rFonts w:cs="Arial"/>
          <w:b/>
          <w:noProof/>
          <w:sz w:val="22"/>
          <w:szCs w:val="22"/>
          <w:lang w:val="en-US"/>
        </w:rPr>
      </w:pPr>
      <w:r>
        <w:rPr>
          <w:rFonts w:cs="Arial"/>
          <w:b/>
          <w:noProof/>
          <w:sz w:val="22"/>
          <w:szCs w:val="22"/>
          <w:lang w:val="en-US"/>
        </w:rPr>
        <w:t>Feedback:</w:t>
      </w:r>
    </w:p>
    <w:p w14:paraId="4B3878D1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Arial" w:hAnsi="Arial" w:cs="Arial"/>
          <w:sz w:val="22"/>
          <w:szCs w:val="22"/>
          <w:lang w:val="en-US"/>
        </w:rPr>
        <w:t xml:space="preserve"> Given verbally</w:t>
      </w:r>
    </w:p>
    <w:p w14:paraId="6676F458" w14:textId="0CB873BF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MS Gothic" w:eastAsia="MS Gothic" w:hAnsi="MS Gothic" w:cs="Arial" w:hint="eastAsia"/>
          <w:sz w:val="22"/>
          <w:szCs w:val="22"/>
          <w:lang w:val="en-US"/>
        </w:rPr>
        <w:t></w:t>
      </w:r>
      <w:r>
        <w:rPr>
          <w:rFonts w:ascii="MS Gothic" w:eastAsia="MS Gothic" w:hAnsi="MS Gothic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Written feedback:</w:t>
      </w:r>
    </w:p>
    <w:p w14:paraId="13554C8D" w14:textId="77777777" w:rsidR="009C0DCE" w:rsidRDefault="009C0DCE" w:rsidP="009C0DCE">
      <w:pPr>
        <w:rPr>
          <w:rFonts w:cs="Arial"/>
          <w:noProof/>
          <w:sz w:val="22"/>
          <w:szCs w:val="22"/>
          <w:lang w:val="en-US"/>
        </w:rPr>
      </w:pPr>
      <w:r w:rsidRPr="00C8680A">
        <w:rPr>
          <w:rFonts w:cs="Arial"/>
          <w:noProof/>
          <w:sz w:val="22"/>
          <w:szCs w:val="22"/>
          <w:lang w:val="en-US"/>
        </w:rPr>
        <w:t>………………………………………………………………………………………………………………………</w:t>
      </w:r>
    </w:p>
    <w:p w14:paraId="408A98F5" w14:textId="77777777" w:rsidR="009C0DCE" w:rsidRDefault="009C0DCE" w:rsidP="009C0DCE">
      <w:pPr>
        <w:rPr>
          <w:rFonts w:cs="Arial"/>
          <w:noProof/>
          <w:sz w:val="22"/>
          <w:szCs w:val="22"/>
          <w:lang w:val="en-US"/>
        </w:rPr>
      </w:pPr>
    </w:p>
    <w:p w14:paraId="58DE5F1A" w14:textId="65F34428" w:rsidR="009C0DCE" w:rsidRDefault="009C0DCE" w:rsidP="009C0DCE">
      <w:pPr>
        <w:rPr>
          <w:rFonts w:cs="Arial"/>
          <w:noProof/>
          <w:sz w:val="22"/>
          <w:szCs w:val="22"/>
          <w:lang w:val="en-US"/>
        </w:rPr>
      </w:pPr>
      <w:r w:rsidRPr="00C8680A">
        <w:rPr>
          <w:rFonts w:cs="Arial"/>
          <w:noProof/>
          <w:sz w:val="22"/>
          <w:szCs w:val="22"/>
          <w:lang w:val="en-US"/>
        </w:rPr>
        <w:t>………………………………………………………………………………………………………………………</w:t>
      </w:r>
    </w:p>
    <w:p w14:paraId="1B3D1705" w14:textId="77777777" w:rsidR="009C0DCE" w:rsidRDefault="009C0DCE" w:rsidP="009C0DCE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0CD87740" w14:textId="77777777" w:rsidR="009C0DCE" w:rsidRDefault="009C0DCE" w:rsidP="009C0DCE">
      <w:pPr>
        <w:rPr>
          <w:rFonts w:cs="Arial"/>
          <w:noProof/>
          <w:sz w:val="22"/>
          <w:szCs w:val="22"/>
          <w:lang w:val="en-US"/>
        </w:rPr>
      </w:pPr>
      <w:r w:rsidRPr="00C8680A">
        <w:rPr>
          <w:rFonts w:cs="Arial"/>
          <w:noProof/>
          <w:sz w:val="22"/>
          <w:szCs w:val="22"/>
          <w:lang w:val="en-US"/>
        </w:rPr>
        <w:t>………………………………………………………………………………………………………………………</w:t>
      </w:r>
    </w:p>
    <w:p w14:paraId="3D7BDA41" w14:textId="77777777" w:rsidR="00C8680A" w:rsidRDefault="00C8680A" w:rsidP="00B72A7E">
      <w:pPr>
        <w:rPr>
          <w:rFonts w:cs="Arial"/>
          <w:b/>
          <w:noProof/>
          <w:sz w:val="22"/>
          <w:szCs w:val="22"/>
          <w:lang w:val="en-US"/>
        </w:rPr>
      </w:pPr>
    </w:p>
    <w:p w14:paraId="61D46297" w14:textId="40556418" w:rsidR="00B72A7E" w:rsidRPr="00C8680A" w:rsidRDefault="00C8680A" w:rsidP="00B72A7E">
      <w:pPr>
        <w:rPr>
          <w:rFonts w:cs="Arial"/>
          <w:b/>
          <w:noProof/>
          <w:sz w:val="22"/>
          <w:szCs w:val="22"/>
          <w:lang w:val="en-US"/>
        </w:rPr>
      </w:pPr>
      <w:r w:rsidRPr="00C8680A">
        <w:rPr>
          <w:rFonts w:cs="Arial"/>
          <w:b/>
          <w:noProof/>
          <w:sz w:val="22"/>
          <w:szCs w:val="22"/>
          <w:lang w:val="en-US"/>
        </w:rPr>
        <w:t>Learning goal/</w:t>
      </w:r>
      <w:r w:rsidR="00B72A7E" w:rsidRPr="00C8680A">
        <w:rPr>
          <w:rFonts w:cs="Arial"/>
          <w:b/>
          <w:noProof/>
          <w:sz w:val="22"/>
          <w:szCs w:val="22"/>
          <w:lang w:val="en-US"/>
        </w:rPr>
        <w:t>Take</w:t>
      </w:r>
      <w:r w:rsidR="00F730AB">
        <w:rPr>
          <w:rFonts w:cs="Arial"/>
          <w:b/>
          <w:noProof/>
          <w:sz w:val="22"/>
          <w:szCs w:val="22"/>
          <w:lang w:val="en-US"/>
        </w:rPr>
        <w:t>-</w:t>
      </w:r>
      <w:r w:rsidR="00B72A7E" w:rsidRPr="00C8680A">
        <w:rPr>
          <w:rFonts w:cs="Arial"/>
          <w:b/>
          <w:noProof/>
          <w:sz w:val="22"/>
          <w:szCs w:val="22"/>
          <w:lang w:val="en-US"/>
        </w:rPr>
        <w:t>home message:</w:t>
      </w:r>
    </w:p>
    <w:p w14:paraId="2BD72794" w14:textId="77777777" w:rsidR="00AD7514" w:rsidRPr="00C8680A" w:rsidRDefault="00AD7514" w:rsidP="00AD7514">
      <w:pPr>
        <w:rPr>
          <w:rFonts w:cs="Arial"/>
          <w:noProof/>
          <w:sz w:val="22"/>
          <w:szCs w:val="22"/>
          <w:lang w:val="en-US"/>
        </w:rPr>
      </w:pPr>
    </w:p>
    <w:p w14:paraId="28D07A1C" w14:textId="77777777" w:rsidR="00C8680A" w:rsidRDefault="00AD7514" w:rsidP="00AD7514">
      <w:pPr>
        <w:rPr>
          <w:rFonts w:cs="Arial"/>
          <w:noProof/>
          <w:sz w:val="22"/>
          <w:szCs w:val="22"/>
          <w:lang w:val="en-US"/>
        </w:rPr>
      </w:pPr>
      <w:r w:rsidRPr="00C8680A">
        <w:rPr>
          <w:rFonts w:cs="Arial"/>
          <w:noProof/>
          <w:sz w:val="22"/>
          <w:szCs w:val="22"/>
          <w:lang w:val="en-US"/>
        </w:rPr>
        <w:t>………………………………………………………………………………………………………………………</w:t>
      </w:r>
    </w:p>
    <w:p w14:paraId="6E64A8D6" w14:textId="77777777" w:rsidR="00C8680A" w:rsidRDefault="00C8680A" w:rsidP="00AD7514">
      <w:pPr>
        <w:rPr>
          <w:rFonts w:cs="Arial"/>
          <w:noProof/>
          <w:sz w:val="22"/>
          <w:szCs w:val="22"/>
          <w:lang w:val="en-US"/>
        </w:rPr>
      </w:pPr>
    </w:p>
    <w:p w14:paraId="781621BE" w14:textId="7C7D74B6" w:rsidR="008A190E" w:rsidRDefault="00AD7514" w:rsidP="00AD7514">
      <w:pPr>
        <w:rPr>
          <w:rFonts w:cs="Arial"/>
          <w:noProof/>
          <w:sz w:val="22"/>
          <w:szCs w:val="22"/>
          <w:lang w:val="en-US"/>
        </w:rPr>
      </w:pPr>
      <w:r w:rsidRPr="00C8680A">
        <w:rPr>
          <w:rFonts w:cs="Arial"/>
          <w:noProof/>
          <w:sz w:val="22"/>
          <w:szCs w:val="22"/>
          <w:lang w:val="en-US"/>
        </w:rPr>
        <w:t>………………………………………</w:t>
      </w:r>
      <w:r w:rsidR="00C8680A">
        <w:rPr>
          <w:rFonts w:cs="Arial"/>
          <w:noProof/>
          <w:sz w:val="22"/>
          <w:szCs w:val="22"/>
          <w:lang w:val="en-US"/>
        </w:rPr>
        <w:t>………………………………………………………………………………</w:t>
      </w:r>
    </w:p>
    <w:p w14:paraId="73F35B55" w14:textId="5A03B766" w:rsidR="00C8680A" w:rsidRDefault="00C8680A" w:rsidP="00AD7514">
      <w:pPr>
        <w:rPr>
          <w:rFonts w:cs="Arial"/>
          <w:noProof/>
          <w:sz w:val="22"/>
          <w:szCs w:val="22"/>
          <w:lang w:val="en-US"/>
        </w:rPr>
      </w:pPr>
    </w:p>
    <w:p w14:paraId="5B9FB711" w14:textId="6313A581" w:rsidR="00C8680A" w:rsidRPr="00C8680A" w:rsidRDefault="00C8680A" w:rsidP="00AD7514">
      <w:pPr>
        <w:rPr>
          <w:rFonts w:cs="Arial"/>
          <w:noProof/>
          <w:sz w:val="22"/>
          <w:szCs w:val="22"/>
          <w:lang w:val="en-US"/>
        </w:rPr>
      </w:pPr>
      <w:r>
        <w:rPr>
          <w:rFonts w:cs="Arial"/>
          <w:noProof/>
          <w:sz w:val="22"/>
          <w:szCs w:val="22"/>
          <w:lang w:val="en-US"/>
        </w:rPr>
        <w:t>………………………………………………………………………………………………………………………</w:t>
      </w:r>
    </w:p>
    <w:p w14:paraId="04197315" w14:textId="77777777" w:rsidR="008A190E" w:rsidRPr="00C8680A" w:rsidRDefault="008A190E" w:rsidP="008A190E">
      <w:pPr>
        <w:tabs>
          <w:tab w:val="left" w:pos="1843"/>
          <w:tab w:val="left" w:leader="underscore" w:pos="7655"/>
          <w:tab w:val="left" w:pos="9356"/>
        </w:tabs>
        <w:rPr>
          <w:rFonts w:cs="Arial"/>
          <w:noProof/>
          <w:sz w:val="22"/>
          <w:szCs w:val="22"/>
          <w:lang w:val="en-US"/>
        </w:rPr>
      </w:pPr>
    </w:p>
    <w:p w14:paraId="127F2F44" w14:textId="77777777" w:rsidR="00C8680A" w:rsidRDefault="00C8680A" w:rsidP="008A190E">
      <w:pPr>
        <w:tabs>
          <w:tab w:val="left" w:pos="1843"/>
          <w:tab w:val="left" w:leader="underscore" w:pos="7655"/>
          <w:tab w:val="left" w:pos="9356"/>
        </w:tabs>
        <w:rPr>
          <w:rFonts w:cs="Arial"/>
          <w:noProof/>
          <w:sz w:val="22"/>
          <w:szCs w:val="22"/>
          <w:lang w:val="en-US"/>
        </w:rPr>
      </w:pPr>
    </w:p>
    <w:p w14:paraId="5F60A63F" w14:textId="46C3F5E4" w:rsidR="008A190E" w:rsidRPr="00C8680A" w:rsidRDefault="00C8680A" w:rsidP="008A190E">
      <w:pPr>
        <w:tabs>
          <w:tab w:val="left" w:pos="1843"/>
          <w:tab w:val="left" w:leader="underscore" w:pos="7655"/>
          <w:tab w:val="left" w:pos="9356"/>
        </w:tabs>
        <w:rPr>
          <w:rFonts w:cs="Arial"/>
          <w:noProof/>
          <w:sz w:val="22"/>
          <w:szCs w:val="22"/>
          <w:lang w:val="en-US"/>
        </w:rPr>
      </w:pPr>
      <w:r w:rsidRPr="00C8680A">
        <w:rPr>
          <w:rFonts w:cs="Arial"/>
          <w:noProof/>
          <w:sz w:val="22"/>
          <w:szCs w:val="22"/>
          <w:lang w:val="en-US"/>
        </w:rPr>
        <w:t>Signature</w:t>
      </w:r>
      <w:r w:rsidR="008A190E" w:rsidRPr="00C8680A">
        <w:rPr>
          <w:rFonts w:cs="Arial"/>
          <w:noProof/>
          <w:sz w:val="22"/>
          <w:szCs w:val="22"/>
          <w:lang w:val="en-US"/>
        </w:rPr>
        <w:t xml:space="preserve"> </w:t>
      </w:r>
      <w:r w:rsidRPr="00C8680A">
        <w:rPr>
          <w:rFonts w:cs="Arial"/>
          <w:noProof/>
          <w:sz w:val="22"/>
          <w:szCs w:val="22"/>
          <w:lang w:val="en-US"/>
        </w:rPr>
        <w:t>Trainee:</w:t>
      </w:r>
      <w:r w:rsidR="00AD7514" w:rsidRPr="00C8680A">
        <w:rPr>
          <w:rFonts w:cs="Arial"/>
          <w:noProof/>
          <w:sz w:val="22"/>
          <w:szCs w:val="22"/>
          <w:lang w:val="en-US"/>
        </w:rPr>
        <w:t xml:space="preserve">  ……………………………</w:t>
      </w:r>
      <w:r>
        <w:rPr>
          <w:rFonts w:cs="Arial"/>
          <w:noProof/>
          <w:sz w:val="22"/>
          <w:szCs w:val="22"/>
          <w:lang w:val="en-US"/>
        </w:rPr>
        <w:t xml:space="preserve">….       </w:t>
      </w:r>
      <w:r w:rsidRPr="00C8680A">
        <w:rPr>
          <w:rFonts w:cs="Arial"/>
          <w:noProof/>
          <w:sz w:val="22"/>
          <w:szCs w:val="22"/>
          <w:lang w:val="en-US"/>
        </w:rPr>
        <w:t>Signature</w:t>
      </w:r>
      <w:r w:rsidR="00AD7514" w:rsidRPr="00C8680A">
        <w:rPr>
          <w:rFonts w:cs="Arial"/>
          <w:noProof/>
          <w:sz w:val="22"/>
          <w:szCs w:val="22"/>
          <w:lang w:val="en-US"/>
        </w:rPr>
        <w:t xml:space="preserve"> </w:t>
      </w:r>
      <w:r w:rsidRPr="00C8680A">
        <w:rPr>
          <w:rFonts w:cs="Arial"/>
          <w:noProof/>
          <w:sz w:val="22"/>
          <w:szCs w:val="22"/>
          <w:lang w:val="en-US"/>
        </w:rPr>
        <w:t>Supervisor</w:t>
      </w:r>
      <w:r w:rsidR="00AD7514" w:rsidRPr="00C8680A">
        <w:rPr>
          <w:rFonts w:cs="Arial"/>
          <w:noProof/>
          <w:sz w:val="22"/>
          <w:szCs w:val="22"/>
          <w:lang w:val="en-US"/>
        </w:rPr>
        <w:t>: ………………………………</w:t>
      </w:r>
    </w:p>
    <w:p w14:paraId="19D6B2E1" w14:textId="77777777" w:rsidR="00896F46" w:rsidRPr="00C8680A" w:rsidRDefault="00896F46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7D38DB29" w14:textId="77777777" w:rsidR="00C8680A" w:rsidRDefault="00C8680A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</w:p>
    <w:p w14:paraId="5C991C1B" w14:textId="5C888ECC" w:rsidR="00896F46" w:rsidRPr="00C8680A" w:rsidRDefault="00C8680A" w:rsidP="0096718A">
      <w:pPr>
        <w:pStyle w:val="Briefschrift"/>
        <w:spacing w:line="24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Date</w:t>
      </w:r>
      <w:r w:rsidR="00896F46" w:rsidRPr="00C8680A">
        <w:rPr>
          <w:rFonts w:ascii="Arial" w:hAnsi="Arial" w:cs="Arial"/>
          <w:sz w:val="22"/>
          <w:szCs w:val="22"/>
          <w:lang w:val="en-US"/>
        </w:rPr>
        <w:t>: ……………………..</w:t>
      </w:r>
    </w:p>
    <w:sectPr w:rsidR="00896F46" w:rsidRPr="00C8680A" w:rsidSect="005F5A73">
      <w:type w:val="continuous"/>
      <w:pgSz w:w="11906" w:h="16838" w:code="9"/>
      <w:pgMar w:top="1701" w:right="567" w:bottom="284" w:left="1418" w:header="510" w:footer="720" w:gutter="0"/>
      <w:cols w:space="170" w:equalWidth="0">
        <w:col w:w="9921" w:space="708"/>
      </w:cols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DB7FC0" w14:textId="77777777" w:rsidR="006C3C63" w:rsidRDefault="006C3C63">
      <w:r>
        <w:separator/>
      </w:r>
    </w:p>
  </w:endnote>
  <w:endnote w:type="continuationSeparator" w:id="0">
    <w:p w14:paraId="17DF5B96" w14:textId="77777777" w:rsidR="006C3C63" w:rsidRDefault="006C3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utiger">
    <w:altName w:val="Calibri"/>
    <w:charset w:val="00"/>
    <w:family w:val="swiss"/>
    <w:pitch w:val="variable"/>
    <w:sig w:usb0="8000002F" w:usb1="4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0BFED4" w14:textId="77777777" w:rsidR="006C3C63" w:rsidRDefault="006C3C63">
      <w:r>
        <w:separator/>
      </w:r>
    </w:p>
  </w:footnote>
  <w:footnote w:type="continuationSeparator" w:id="0">
    <w:p w14:paraId="3DE12A8F" w14:textId="77777777" w:rsidR="006C3C63" w:rsidRDefault="006C3C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10FA0" w14:textId="632F1030" w:rsidR="00015A20" w:rsidRDefault="00C8680A">
    <w:pPr>
      <w:pStyle w:val="Kopfzeile"/>
    </w:pPr>
    <w:r>
      <w:rPr>
        <w:noProof/>
      </w:rPr>
      <w:drawing>
        <wp:inline distT="0" distB="0" distL="0" distR="0" wp14:anchorId="1F8CFCC6" wp14:editId="56486B0E">
          <wp:extent cx="4421079" cy="935820"/>
          <wp:effectExtent l="0" t="0" r="0" b="4445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53269" cy="9638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954FE"/>
    <w:multiLevelType w:val="hybridMultilevel"/>
    <w:tmpl w:val="92F8E0E6"/>
    <w:lvl w:ilvl="0" w:tplc="08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FE7844"/>
    <w:multiLevelType w:val="hybridMultilevel"/>
    <w:tmpl w:val="2B524CB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821C9B"/>
    <w:multiLevelType w:val="hybridMultilevel"/>
    <w:tmpl w:val="AFB8948E"/>
    <w:lvl w:ilvl="0" w:tplc="193EA9EE">
      <w:start w:val="10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  <w:i/>
        <w:sz w:val="16"/>
      </w:rPr>
    </w:lvl>
    <w:lvl w:ilvl="1" w:tplc="04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8C80B69"/>
    <w:multiLevelType w:val="hybridMultilevel"/>
    <w:tmpl w:val="D7E60C78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934B1C"/>
    <w:multiLevelType w:val="hybridMultilevel"/>
    <w:tmpl w:val="DFECDFA4"/>
    <w:lvl w:ilvl="0" w:tplc="08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B053C1D"/>
    <w:multiLevelType w:val="hybridMultilevel"/>
    <w:tmpl w:val="C61CD9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C200AC"/>
    <w:multiLevelType w:val="hybridMultilevel"/>
    <w:tmpl w:val="827C43B0"/>
    <w:lvl w:ilvl="0" w:tplc="84F8825C">
      <w:start w:val="10"/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69CD3368"/>
    <w:multiLevelType w:val="hybridMultilevel"/>
    <w:tmpl w:val="A8345A8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BB28EC"/>
    <w:multiLevelType w:val="hybridMultilevel"/>
    <w:tmpl w:val="539A9E10"/>
    <w:lvl w:ilvl="0" w:tplc="8EC23F6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831B5A"/>
    <w:multiLevelType w:val="hybridMultilevel"/>
    <w:tmpl w:val="65FCF1F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86E6747"/>
    <w:multiLevelType w:val="hybridMultilevel"/>
    <w:tmpl w:val="ACEEACF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811485"/>
    <w:multiLevelType w:val="hybridMultilevel"/>
    <w:tmpl w:val="369EB140"/>
    <w:lvl w:ilvl="0" w:tplc="73B8D306">
      <w:start w:val="1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C06A1"/>
    <w:multiLevelType w:val="hybridMultilevel"/>
    <w:tmpl w:val="F954920A"/>
    <w:lvl w:ilvl="0" w:tplc="8EC23F6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0"/>
  </w:num>
  <w:num w:numId="12">
    <w:abstractNumId w:val="11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de-DE" w:vendorID="64" w:dllVersion="6" w:nlCheck="1" w:checkStyle="0"/>
  <w:activeWritingStyle w:appName="MSWord" w:lang="de-CH" w:vendorID="64" w:dllVersion="6" w:nlCheck="1" w:checkStyle="0"/>
  <w:activeWritingStyle w:appName="MSWord" w:lang="en-GB" w:vendorID="64" w:dllVersion="6" w:nlCheck="1" w:checkStyle="1"/>
  <w:activeWritingStyle w:appName="MSWord" w:lang="de-CH" w:vendorID="64" w:dllVersion="4096" w:nlCheck="1" w:checkStyle="0"/>
  <w:activeWritingStyle w:appName="MSWord" w:lang="de-DE" w:vendorID="64" w:dllVersion="4096" w:nlCheck="1" w:checkStyle="0"/>
  <w:activeWritingStyle w:appName="MSWord" w:lang="de-CH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8E"/>
    <w:rsid w:val="00001BE9"/>
    <w:rsid w:val="00003128"/>
    <w:rsid w:val="000032F9"/>
    <w:rsid w:val="0000410D"/>
    <w:rsid w:val="00015A20"/>
    <w:rsid w:val="00020F16"/>
    <w:rsid w:val="000226D2"/>
    <w:rsid w:val="000335A6"/>
    <w:rsid w:val="00034FC0"/>
    <w:rsid w:val="00040C82"/>
    <w:rsid w:val="00041806"/>
    <w:rsid w:val="00075812"/>
    <w:rsid w:val="000865E2"/>
    <w:rsid w:val="000B12A7"/>
    <w:rsid w:val="000B1608"/>
    <w:rsid w:val="000B43FE"/>
    <w:rsid w:val="000D101B"/>
    <w:rsid w:val="000F3A23"/>
    <w:rsid w:val="000F3FC2"/>
    <w:rsid w:val="000F7F27"/>
    <w:rsid w:val="00101CDF"/>
    <w:rsid w:val="00106C99"/>
    <w:rsid w:val="00113512"/>
    <w:rsid w:val="00116BC7"/>
    <w:rsid w:val="00124C7F"/>
    <w:rsid w:val="001309CD"/>
    <w:rsid w:val="00131A25"/>
    <w:rsid w:val="00131BD6"/>
    <w:rsid w:val="00140D2A"/>
    <w:rsid w:val="00140F3E"/>
    <w:rsid w:val="001472A4"/>
    <w:rsid w:val="00152A27"/>
    <w:rsid w:val="00164BD7"/>
    <w:rsid w:val="00180DE1"/>
    <w:rsid w:val="001862CF"/>
    <w:rsid w:val="0019426D"/>
    <w:rsid w:val="00196B29"/>
    <w:rsid w:val="001A6EEC"/>
    <w:rsid w:val="001A7838"/>
    <w:rsid w:val="001B465D"/>
    <w:rsid w:val="001B591B"/>
    <w:rsid w:val="001D49E4"/>
    <w:rsid w:val="001D587A"/>
    <w:rsid w:val="001E26B0"/>
    <w:rsid w:val="001E49F9"/>
    <w:rsid w:val="001E795C"/>
    <w:rsid w:val="001F18D6"/>
    <w:rsid w:val="001F19AE"/>
    <w:rsid w:val="002115C5"/>
    <w:rsid w:val="00222432"/>
    <w:rsid w:val="00230424"/>
    <w:rsid w:val="0023599F"/>
    <w:rsid w:val="0024298E"/>
    <w:rsid w:val="00242D2C"/>
    <w:rsid w:val="002533F5"/>
    <w:rsid w:val="00265753"/>
    <w:rsid w:val="0026749E"/>
    <w:rsid w:val="00267F06"/>
    <w:rsid w:val="00272FAC"/>
    <w:rsid w:val="0028018B"/>
    <w:rsid w:val="00295FDF"/>
    <w:rsid w:val="002A1CFF"/>
    <w:rsid w:val="002A237F"/>
    <w:rsid w:val="002A4FEA"/>
    <w:rsid w:val="002B7663"/>
    <w:rsid w:val="002C2876"/>
    <w:rsid w:val="002D208D"/>
    <w:rsid w:val="002D6847"/>
    <w:rsid w:val="00315D04"/>
    <w:rsid w:val="00335E99"/>
    <w:rsid w:val="00350A36"/>
    <w:rsid w:val="003546A8"/>
    <w:rsid w:val="00360B91"/>
    <w:rsid w:val="003643A9"/>
    <w:rsid w:val="003737D9"/>
    <w:rsid w:val="003739F5"/>
    <w:rsid w:val="00373A64"/>
    <w:rsid w:val="0037791E"/>
    <w:rsid w:val="00380161"/>
    <w:rsid w:val="00384C64"/>
    <w:rsid w:val="003A41F1"/>
    <w:rsid w:val="003A5510"/>
    <w:rsid w:val="003A7096"/>
    <w:rsid w:val="003A7A66"/>
    <w:rsid w:val="003B6882"/>
    <w:rsid w:val="003B6BD3"/>
    <w:rsid w:val="003D1DCF"/>
    <w:rsid w:val="003E1D09"/>
    <w:rsid w:val="003E33FB"/>
    <w:rsid w:val="003F3AA4"/>
    <w:rsid w:val="0041506A"/>
    <w:rsid w:val="00422CDB"/>
    <w:rsid w:val="00423453"/>
    <w:rsid w:val="004245E5"/>
    <w:rsid w:val="00425A3F"/>
    <w:rsid w:val="004267E8"/>
    <w:rsid w:val="00431556"/>
    <w:rsid w:val="00436CA2"/>
    <w:rsid w:val="00457BE8"/>
    <w:rsid w:val="00465CE4"/>
    <w:rsid w:val="00467AB7"/>
    <w:rsid w:val="00476468"/>
    <w:rsid w:val="00494F6F"/>
    <w:rsid w:val="00496789"/>
    <w:rsid w:val="004A40BF"/>
    <w:rsid w:val="004D0BA6"/>
    <w:rsid w:val="004D2EE1"/>
    <w:rsid w:val="004E03ED"/>
    <w:rsid w:val="004F2247"/>
    <w:rsid w:val="004F3E1F"/>
    <w:rsid w:val="00500246"/>
    <w:rsid w:val="00504C31"/>
    <w:rsid w:val="005060AD"/>
    <w:rsid w:val="005310FD"/>
    <w:rsid w:val="00532075"/>
    <w:rsid w:val="005406D9"/>
    <w:rsid w:val="00545159"/>
    <w:rsid w:val="00547196"/>
    <w:rsid w:val="0054776F"/>
    <w:rsid w:val="005633C0"/>
    <w:rsid w:val="0056742A"/>
    <w:rsid w:val="00572870"/>
    <w:rsid w:val="0057402A"/>
    <w:rsid w:val="00574FCD"/>
    <w:rsid w:val="00580474"/>
    <w:rsid w:val="00585237"/>
    <w:rsid w:val="00590719"/>
    <w:rsid w:val="00591A19"/>
    <w:rsid w:val="005A6E5B"/>
    <w:rsid w:val="005C23A5"/>
    <w:rsid w:val="005C6644"/>
    <w:rsid w:val="005F5A73"/>
    <w:rsid w:val="005F7E8D"/>
    <w:rsid w:val="006012F8"/>
    <w:rsid w:val="00610729"/>
    <w:rsid w:val="00613D11"/>
    <w:rsid w:val="00637DC0"/>
    <w:rsid w:val="00651094"/>
    <w:rsid w:val="00653FFC"/>
    <w:rsid w:val="00671FDE"/>
    <w:rsid w:val="00673626"/>
    <w:rsid w:val="00674349"/>
    <w:rsid w:val="00680DCE"/>
    <w:rsid w:val="006879EF"/>
    <w:rsid w:val="006A42B0"/>
    <w:rsid w:val="006C3C63"/>
    <w:rsid w:val="006C634A"/>
    <w:rsid w:val="006D5D7F"/>
    <w:rsid w:val="006E7741"/>
    <w:rsid w:val="006F2918"/>
    <w:rsid w:val="007014FB"/>
    <w:rsid w:val="00712C95"/>
    <w:rsid w:val="0071431F"/>
    <w:rsid w:val="00716EE4"/>
    <w:rsid w:val="007211EC"/>
    <w:rsid w:val="00726F2B"/>
    <w:rsid w:val="0073059C"/>
    <w:rsid w:val="0073526F"/>
    <w:rsid w:val="00744CA6"/>
    <w:rsid w:val="007463F5"/>
    <w:rsid w:val="007522E6"/>
    <w:rsid w:val="00754571"/>
    <w:rsid w:val="00754D82"/>
    <w:rsid w:val="00766EC7"/>
    <w:rsid w:val="00774DB0"/>
    <w:rsid w:val="00794A38"/>
    <w:rsid w:val="0079640B"/>
    <w:rsid w:val="007C6DEF"/>
    <w:rsid w:val="007F3021"/>
    <w:rsid w:val="007F3464"/>
    <w:rsid w:val="007F3920"/>
    <w:rsid w:val="00803ADE"/>
    <w:rsid w:val="00804D59"/>
    <w:rsid w:val="00806143"/>
    <w:rsid w:val="00806703"/>
    <w:rsid w:val="00806AC1"/>
    <w:rsid w:val="00810ED9"/>
    <w:rsid w:val="00811EFF"/>
    <w:rsid w:val="00812A20"/>
    <w:rsid w:val="008137D2"/>
    <w:rsid w:val="00820C2D"/>
    <w:rsid w:val="00821405"/>
    <w:rsid w:val="00821D38"/>
    <w:rsid w:val="00854A9A"/>
    <w:rsid w:val="00884D7C"/>
    <w:rsid w:val="0088510B"/>
    <w:rsid w:val="008856A7"/>
    <w:rsid w:val="0089556F"/>
    <w:rsid w:val="00896F46"/>
    <w:rsid w:val="008A190E"/>
    <w:rsid w:val="008A4A69"/>
    <w:rsid w:val="008D6C4C"/>
    <w:rsid w:val="008E2C23"/>
    <w:rsid w:val="008F045A"/>
    <w:rsid w:val="008F1B2A"/>
    <w:rsid w:val="008F3340"/>
    <w:rsid w:val="008F72BF"/>
    <w:rsid w:val="00902CAA"/>
    <w:rsid w:val="009036DF"/>
    <w:rsid w:val="00905A8B"/>
    <w:rsid w:val="00907C7E"/>
    <w:rsid w:val="00913352"/>
    <w:rsid w:val="0091777E"/>
    <w:rsid w:val="0093595A"/>
    <w:rsid w:val="0094630F"/>
    <w:rsid w:val="0094797E"/>
    <w:rsid w:val="00954AA1"/>
    <w:rsid w:val="00962556"/>
    <w:rsid w:val="00962B94"/>
    <w:rsid w:val="00966768"/>
    <w:rsid w:val="00966E12"/>
    <w:rsid w:val="0096718A"/>
    <w:rsid w:val="00986E02"/>
    <w:rsid w:val="00993F62"/>
    <w:rsid w:val="00995B5F"/>
    <w:rsid w:val="00996D3F"/>
    <w:rsid w:val="009979BF"/>
    <w:rsid w:val="009B1485"/>
    <w:rsid w:val="009B41A8"/>
    <w:rsid w:val="009B476E"/>
    <w:rsid w:val="009C0DCE"/>
    <w:rsid w:val="009D7834"/>
    <w:rsid w:val="00A13DFD"/>
    <w:rsid w:val="00A26CD6"/>
    <w:rsid w:val="00A3015B"/>
    <w:rsid w:val="00A45444"/>
    <w:rsid w:val="00A54C52"/>
    <w:rsid w:val="00A565B3"/>
    <w:rsid w:val="00A57C4C"/>
    <w:rsid w:val="00A6279B"/>
    <w:rsid w:val="00A67F70"/>
    <w:rsid w:val="00A74A26"/>
    <w:rsid w:val="00A7590B"/>
    <w:rsid w:val="00A75BC8"/>
    <w:rsid w:val="00A80605"/>
    <w:rsid w:val="00A81FD8"/>
    <w:rsid w:val="00A95533"/>
    <w:rsid w:val="00AA0100"/>
    <w:rsid w:val="00AA22CF"/>
    <w:rsid w:val="00AA491C"/>
    <w:rsid w:val="00AA5ABE"/>
    <w:rsid w:val="00AB2888"/>
    <w:rsid w:val="00AB6C72"/>
    <w:rsid w:val="00AC353E"/>
    <w:rsid w:val="00AD5F73"/>
    <w:rsid w:val="00AD6640"/>
    <w:rsid w:val="00AD6C5C"/>
    <w:rsid w:val="00AD7514"/>
    <w:rsid w:val="00AD7DF4"/>
    <w:rsid w:val="00AE3D81"/>
    <w:rsid w:val="00B128A1"/>
    <w:rsid w:val="00B2301B"/>
    <w:rsid w:val="00B23C0D"/>
    <w:rsid w:val="00B269FD"/>
    <w:rsid w:val="00B2713C"/>
    <w:rsid w:val="00B30F87"/>
    <w:rsid w:val="00B34446"/>
    <w:rsid w:val="00B449B0"/>
    <w:rsid w:val="00B52290"/>
    <w:rsid w:val="00B56775"/>
    <w:rsid w:val="00B612E1"/>
    <w:rsid w:val="00B61435"/>
    <w:rsid w:val="00B62E35"/>
    <w:rsid w:val="00B713C5"/>
    <w:rsid w:val="00B72A7E"/>
    <w:rsid w:val="00B831D8"/>
    <w:rsid w:val="00B8384E"/>
    <w:rsid w:val="00B85848"/>
    <w:rsid w:val="00B9558F"/>
    <w:rsid w:val="00BA7487"/>
    <w:rsid w:val="00BB03A8"/>
    <w:rsid w:val="00BD26AA"/>
    <w:rsid w:val="00BD7A09"/>
    <w:rsid w:val="00BE21C5"/>
    <w:rsid w:val="00BE2EF7"/>
    <w:rsid w:val="00BE51FA"/>
    <w:rsid w:val="00BE60AC"/>
    <w:rsid w:val="00BF29B5"/>
    <w:rsid w:val="00C04082"/>
    <w:rsid w:val="00C04F6E"/>
    <w:rsid w:val="00C10C7E"/>
    <w:rsid w:val="00C1683F"/>
    <w:rsid w:val="00C24D60"/>
    <w:rsid w:val="00C255C4"/>
    <w:rsid w:val="00C2667F"/>
    <w:rsid w:val="00C279FF"/>
    <w:rsid w:val="00C36D87"/>
    <w:rsid w:val="00C37419"/>
    <w:rsid w:val="00C54F7D"/>
    <w:rsid w:val="00C70C86"/>
    <w:rsid w:val="00C81028"/>
    <w:rsid w:val="00C8163F"/>
    <w:rsid w:val="00C84154"/>
    <w:rsid w:val="00C85E8A"/>
    <w:rsid w:val="00C8680A"/>
    <w:rsid w:val="00C87EEA"/>
    <w:rsid w:val="00C90F42"/>
    <w:rsid w:val="00C93C0F"/>
    <w:rsid w:val="00CC0B89"/>
    <w:rsid w:val="00CD1AB3"/>
    <w:rsid w:val="00CE41D7"/>
    <w:rsid w:val="00CE589A"/>
    <w:rsid w:val="00CE5E6F"/>
    <w:rsid w:val="00D36664"/>
    <w:rsid w:val="00D37A31"/>
    <w:rsid w:val="00D44DBE"/>
    <w:rsid w:val="00D5254B"/>
    <w:rsid w:val="00D56C24"/>
    <w:rsid w:val="00D6196D"/>
    <w:rsid w:val="00D74590"/>
    <w:rsid w:val="00D82F85"/>
    <w:rsid w:val="00D832D4"/>
    <w:rsid w:val="00DA0853"/>
    <w:rsid w:val="00DB185E"/>
    <w:rsid w:val="00DD234A"/>
    <w:rsid w:val="00DD2A09"/>
    <w:rsid w:val="00DF0493"/>
    <w:rsid w:val="00DF065A"/>
    <w:rsid w:val="00E00EEC"/>
    <w:rsid w:val="00E06B10"/>
    <w:rsid w:val="00E077FA"/>
    <w:rsid w:val="00E2014C"/>
    <w:rsid w:val="00E3321D"/>
    <w:rsid w:val="00E3321E"/>
    <w:rsid w:val="00E41247"/>
    <w:rsid w:val="00E47F31"/>
    <w:rsid w:val="00E57D02"/>
    <w:rsid w:val="00E67478"/>
    <w:rsid w:val="00E8209B"/>
    <w:rsid w:val="00E8399D"/>
    <w:rsid w:val="00E83F9D"/>
    <w:rsid w:val="00EB24C0"/>
    <w:rsid w:val="00EB2530"/>
    <w:rsid w:val="00EC385C"/>
    <w:rsid w:val="00EC6366"/>
    <w:rsid w:val="00ED080B"/>
    <w:rsid w:val="00F1074E"/>
    <w:rsid w:val="00F27A4B"/>
    <w:rsid w:val="00F33885"/>
    <w:rsid w:val="00F41BE9"/>
    <w:rsid w:val="00F51041"/>
    <w:rsid w:val="00F57343"/>
    <w:rsid w:val="00F60543"/>
    <w:rsid w:val="00F632A2"/>
    <w:rsid w:val="00F730AB"/>
    <w:rsid w:val="00F754CE"/>
    <w:rsid w:val="00F81612"/>
    <w:rsid w:val="00F84B23"/>
    <w:rsid w:val="00F86846"/>
    <w:rsid w:val="00F93A40"/>
    <w:rsid w:val="00F97E81"/>
    <w:rsid w:val="00FB226C"/>
    <w:rsid w:val="00FB3787"/>
    <w:rsid w:val="00FB56D5"/>
    <w:rsid w:val="00FC5214"/>
    <w:rsid w:val="00FE3A9F"/>
    <w:rsid w:val="00FE595A"/>
    <w:rsid w:val="00FF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9255E14"/>
  <w15:chartTrackingRefBased/>
  <w15:docId w15:val="{59B36506-0CDC-5E4D-9BA2-D429021C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/>
      <w:lang w:val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284"/>
        <w:tab w:val="left" w:pos="567"/>
      </w:tabs>
      <w:outlineLvl w:val="0"/>
    </w:pPr>
    <w:rPr>
      <w:b/>
      <w:snapToGrid w:val="0"/>
      <w:color w:val="000000"/>
      <w:sz w:val="24"/>
    </w:rPr>
  </w:style>
  <w:style w:type="paragraph" w:styleId="berschrift2">
    <w:name w:val="heading 2"/>
    <w:basedOn w:val="Standard"/>
    <w:next w:val="Standard"/>
    <w:qFormat/>
    <w:pPr>
      <w:keepNext/>
      <w:tabs>
        <w:tab w:val="right" w:pos="2977"/>
      </w:tabs>
      <w:outlineLvl w:val="1"/>
    </w:pPr>
    <w:rPr>
      <w:b/>
      <w:snapToGrid w:val="0"/>
      <w:color w:val="000000"/>
      <w:sz w:val="18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b/>
      <w:snapToGrid w:val="0"/>
      <w:color w:val="000000"/>
    </w:rPr>
  </w:style>
  <w:style w:type="paragraph" w:styleId="berschrift4">
    <w:name w:val="heading 4"/>
    <w:basedOn w:val="Standard"/>
    <w:next w:val="Standard"/>
    <w:qFormat/>
    <w:pPr>
      <w:keepNext/>
      <w:tabs>
        <w:tab w:val="right" w:pos="2977"/>
      </w:tabs>
      <w:outlineLvl w:val="3"/>
    </w:pPr>
    <w:rPr>
      <w:b/>
      <w:snapToGrid w:val="0"/>
      <w:color w:val="000000"/>
      <w:sz w:val="22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b/>
      <w:bCs/>
      <w:snapToGrid w:val="0"/>
      <w:color w:val="000000"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pPr>
      <w:tabs>
        <w:tab w:val="left" w:pos="284"/>
        <w:tab w:val="left" w:pos="567"/>
      </w:tabs>
      <w:jc w:val="center"/>
    </w:pPr>
    <w:rPr>
      <w:b/>
      <w:snapToGrid w:val="0"/>
      <w:color w:val="000000"/>
      <w:sz w:val="32"/>
    </w:rPr>
  </w:style>
  <w:style w:type="paragraph" w:styleId="Textkrper">
    <w:name w:val="Body Text"/>
    <w:basedOn w:val="Standard"/>
    <w:rPr>
      <w:sz w:val="18"/>
    </w:rPr>
  </w:style>
  <w:style w:type="paragraph" w:styleId="Blocktext">
    <w:name w:val="Block Text"/>
    <w:basedOn w:val="Standard"/>
    <w:pPr>
      <w:tabs>
        <w:tab w:val="left" w:pos="284"/>
        <w:tab w:val="left" w:pos="567"/>
      </w:tabs>
      <w:ind w:left="285" w:right="-390" w:hanging="285"/>
    </w:pPr>
    <w:rPr>
      <w:snapToGrid w:val="0"/>
      <w:color w:val="000000"/>
      <w:sz w:val="16"/>
    </w:rPr>
  </w:style>
  <w:style w:type="paragraph" w:customStyle="1" w:styleId="Briefschrift">
    <w:name w:val="Briefschrift"/>
    <w:basedOn w:val="Standard"/>
    <w:pPr>
      <w:spacing w:line="240" w:lineRule="exact"/>
    </w:pPr>
    <w:rPr>
      <w:rFonts w:ascii="Frutiger" w:hAnsi="Frutiger"/>
      <w:noProof/>
    </w:rPr>
  </w:style>
  <w:style w:type="paragraph" w:styleId="Sprechblasentext">
    <w:name w:val="Balloon Text"/>
    <w:basedOn w:val="Standard"/>
    <w:semiHidden/>
    <w:rsid w:val="002D208D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rsid w:val="0057402A"/>
    <w:pPr>
      <w:spacing w:after="216"/>
    </w:pPr>
    <w:rPr>
      <w:rFonts w:ascii="Times New Roman" w:hAnsi="Times New Roman"/>
      <w:sz w:val="24"/>
      <w:szCs w:val="24"/>
      <w:lang w:val="de-CH" w:eastAsia="de-CH"/>
    </w:rPr>
  </w:style>
  <w:style w:type="paragraph" w:customStyle="1" w:styleId="Absender">
    <w:name w:val="Absender"/>
    <w:basedOn w:val="Standard"/>
    <w:rsid w:val="001472A4"/>
    <w:pPr>
      <w:spacing w:line="250" w:lineRule="exact"/>
    </w:pPr>
    <w:rPr>
      <w:rFonts w:ascii="Frutiger" w:hAnsi="Frutiger"/>
      <w:b/>
      <w:sz w:val="17"/>
      <w:szCs w:val="24"/>
      <w:lang w:val="de-CH" w:eastAsia="de-CH"/>
    </w:rPr>
  </w:style>
  <w:style w:type="paragraph" w:customStyle="1" w:styleId="FunktionAdressblock">
    <w:name w:val="Funktion/Adressblock"/>
    <w:basedOn w:val="Absender"/>
    <w:rsid w:val="001472A4"/>
    <w:rPr>
      <w:b w:val="0"/>
    </w:rPr>
  </w:style>
  <w:style w:type="character" w:styleId="Hyperlink">
    <w:name w:val="Hyperlink"/>
    <w:rsid w:val="00966768"/>
    <w:rPr>
      <w:color w:val="0000FF"/>
      <w:u w:val="single"/>
    </w:rPr>
  </w:style>
  <w:style w:type="table" w:styleId="Tabellenraster">
    <w:name w:val="Table Grid"/>
    <w:basedOn w:val="NormaleTabelle"/>
    <w:rsid w:val="00B34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B24C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de-CH"/>
    </w:rPr>
  </w:style>
  <w:style w:type="paragraph" w:styleId="Listenabsatz">
    <w:name w:val="List Paragraph"/>
    <w:basedOn w:val="Standard"/>
    <w:uiPriority w:val="34"/>
    <w:qFormat/>
    <w:rsid w:val="004A40BF"/>
    <w:pPr>
      <w:ind w:left="720"/>
      <w:contextualSpacing/>
    </w:pPr>
    <w:rPr>
      <w:rFonts w:ascii="Cambria" w:eastAsia="MS Mincho" w:hAnsi="Cambria"/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04D59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804D59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04D59"/>
  </w:style>
  <w:style w:type="character" w:customStyle="1" w:styleId="KommentartextZchn">
    <w:name w:val="Kommentartext Zchn"/>
    <w:basedOn w:val="Absatz-Standardschriftart"/>
    <w:link w:val="Kommentartext"/>
    <w:rsid w:val="00804D59"/>
    <w:rPr>
      <w:rFonts w:ascii="Arial" w:hAnsi="Arial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rsid w:val="00804D5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04D59"/>
    <w:rPr>
      <w:rFonts w:ascii="Arial" w:hAnsi="Arial"/>
      <w:b/>
      <w:bCs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4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cademic.oup.com/eurheartj/article-pdf/41/38/3605/37899294/ehaa641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siwf.ch/files/pdf19/kardiologie_version_internet_d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Administration%20BRF\Einsatz-%20und%20Dienstpl&#228;ne\EPOA9912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B10D93B9F8E2A49AB3296F0400B4F1F" ma:contentTypeVersion="15" ma:contentTypeDescription="Ein neues Dokument erstellen." ma:contentTypeScope="" ma:versionID="834d780175ac5c76c119a91baaa311c1">
  <xsd:schema xmlns:xsd="http://www.w3.org/2001/XMLSchema" xmlns:xs="http://www.w3.org/2001/XMLSchema" xmlns:p="http://schemas.microsoft.com/office/2006/metadata/properties" xmlns:ns2="1d317d3e-1b15-4f52-bd1b-93ddea6b8050" xmlns:ns3="830d701a-6119-4f28-902f-cb6eb3f668ce" targetNamespace="http://schemas.microsoft.com/office/2006/metadata/properties" ma:root="true" ma:fieldsID="646d01e67dab9c272a803cea4bbefe63" ns2:_="" ns3:_="">
    <xsd:import namespace="1d317d3e-1b15-4f52-bd1b-93ddea6b8050"/>
    <xsd:import namespace="830d701a-6119-4f28-902f-cb6eb3f66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17d3e-1b15-4f52-bd1b-93ddea6b80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2" nillable="true" ma:displayName="Taxonomy Catch All Column" ma:hidden="true" ma:list="{f78bc3a1-84a3-45cd-80e7-341c5527566a}" ma:internalName="TaxCatchAll" ma:showField="CatchAllData" ma:web="1d317d3e-1b15-4f52-bd1b-93ddea6b80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d701a-6119-4f28-902f-cb6eb3f66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cb10c95-331c-45f6-a400-acace93504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32AF3-75FB-4C81-9B07-E457E953A0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317d3e-1b15-4f52-bd1b-93ddea6b8050"/>
    <ds:schemaRef ds:uri="830d701a-6119-4f28-902f-cb6eb3f66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3D83AE-775C-477D-883F-0F56C08A5A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A79B12-C94F-4909-9A4D-A75B2EEA8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EPOA9912.dot</Template>
  <TotalTime>0</TotalTime>
  <Pages>1</Pages>
  <Words>168</Words>
  <Characters>1642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Einsatzplan Monat 2000</vt:lpstr>
    </vt:vector>
  </TitlesOfParts>
  <Company> 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Einsatzplan Monat 2000</dc:title>
  <dc:subject/>
  <dc:creator>Breckwoldt Jan</dc:creator>
  <cp:keywords/>
  <dc:description/>
  <cp:lastModifiedBy>Guldenfels Karin (SGK)</cp:lastModifiedBy>
  <cp:revision>2</cp:revision>
  <cp:lastPrinted>2019-04-11T20:27:00Z</cp:lastPrinted>
  <dcterms:created xsi:type="dcterms:W3CDTF">2023-02-02T10:28:00Z</dcterms:created>
  <dcterms:modified xsi:type="dcterms:W3CDTF">2023-02-02T10:28:00Z</dcterms:modified>
</cp:coreProperties>
</file>